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8BF30" w14:textId="77777777" w:rsidR="00052803" w:rsidRDefault="00052803" w:rsidP="00052803">
      <w:pPr>
        <w:pStyle w:val="Heading1"/>
        <w:rPr>
          <w:sz w:val="28"/>
          <w:szCs w:val="22"/>
        </w:rPr>
      </w:pPr>
    </w:p>
    <w:p w14:paraId="2FBB6510" w14:textId="77777777" w:rsidR="00052803" w:rsidRPr="00055518" w:rsidRDefault="00052803" w:rsidP="00052803">
      <w:pPr>
        <w:pStyle w:val="Heading1"/>
        <w:rPr>
          <w:sz w:val="28"/>
          <w:szCs w:val="22"/>
        </w:rPr>
      </w:pPr>
      <w:r w:rsidRPr="00055518">
        <w:rPr>
          <w:sz w:val="28"/>
          <w:szCs w:val="22"/>
        </w:rPr>
        <w:t>Membership Candidate Questionnaire</w:t>
      </w:r>
    </w:p>
    <w:p w14:paraId="4320DB5F" w14:textId="77777777" w:rsidR="00052803" w:rsidRPr="00055518" w:rsidRDefault="00052803" w:rsidP="00052803">
      <w:pPr>
        <w:jc w:val="center"/>
      </w:pPr>
      <w:r>
        <w:t>***Please attach a current resume***</w:t>
      </w:r>
    </w:p>
    <w:p w14:paraId="5E8CAD11" w14:textId="77777777" w:rsidR="00052803" w:rsidRPr="00263011" w:rsidRDefault="00052803" w:rsidP="00052803">
      <w:pPr>
        <w:rPr>
          <w:b/>
          <w:smallCaps/>
          <w:sz w:val="22"/>
          <w:szCs w:val="22"/>
        </w:rPr>
      </w:pPr>
    </w:p>
    <w:p w14:paraId="55D8520C" w14:textId="77777777" w:rsidR="00052803" w:rsidRPr="00055518" w:rsidRDefault="00052803" w:rsidP="00052803">
      <w:pPr>
        <w:spacing w:line="360" w:lineRule="auto"/>
        <w:rPr>
          <w:sz w:val="22"/>
          <w:szCs w:val="22"/>
          <w:u w:val="single"/>
        </w:rPr>
      </w:pPr>
      <w:r w:rsidRPr="00055518">
        <w:rPr>
          <w:sz w:val="22"/>
          <w:szCs w:val="22"/>
        </w:rPr>
        <w:t>Date</w:t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</w:p>
    <w:p w14:paraId="66D06D46" w14:textId="77777777" w:rsidR="00052803" w:rsidRPr="00055518" w:rsidRDefault="00052803" w:rsidP="00052803">
      <w:pPr>
        <w:spacing w:line="360" w:lineRule="auto"/>
        <w:rPr>
          <w:sz w:val="22"/>
          <w:szCs w:val="22"/>
        </w:rPr>
      </w:pPr>
      <w:r w:rsidRPr="00055518">
        <w:rPr>
          <w:sz w:val="22"/>
          <w:szCs w:val="22"/>
        </w:rPr>
        <w:t>Name</w:t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</w:rPr>
        <w:t xml:space="preserve">     Home phone</w:t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  <w:t>______</w:t>
      </w:r>
    </w:p>
    <w:p w14:paraId="64FD0B3E" w14:textId="77777777" w:rsidR="00052803" w:rsidRPr="00055518" w:rsidRDefault="00052803" w:rsidP="00052803">
      <w:pPr>
        <w:spacing w:line="360" w:lineRule="auto"/>
        <w:rPr>
          <w:sz w:val="22"/>
          <w:szCs w:val="22"/>
        </w:rPr>
      </w:pPr>
      <w:r w:rsidRPr="00055518">
        <w:rPr>
          <w:sz w:val="22"/>
          <w:szCs w:val="22"/>
        </w:rPr>
        <w:t>Home Address</w:t>
      </w:r>
      <w:r w:rsidRPr="00055518">
        <w:rPr>
          <w:sz w:val="22"/>
          <w:szCs w:val="22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</w:rPr>
        <w:t xml:space="preserve">     Business phone</w:t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</w:p>
    <w:p w14:paraId="5AA52A2E" w14:textId="77777777" w:rsidR="00052803" w:rsidRPr="00055518" w:rsidRDefault="00052803" w:rsidP="00052803">
      <w:pPr>
        <w:spacing w:after="240" w:line="360" w:lineRule="auto"/>
        <w:rPr>
          <w:sz w:val="22"/>
          <w:szCs w:val="22"/>
        </w:rPr>
      </w:pP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</w:rPr>
        <w:t xml:space="preserve">     e-mail</w:t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  <w:r w:rsidRPr="00055518">
        <w:rPr>
          <w:sz w:val="22"/>
          <w:szCs w:val="22"/>
          <w:u w:val="single"/>
        </w:rPr>
        <w:tab/>
      </w:r>
    </w:p>
    <w:p w14:paraId="0D500CB1" w14:textId="77777777" w:rsidR="00052803" w:rsidRPr="00055518" w:rsidRDefault="00052803" w:rsidP="00052803">
      <w:pPr>
        <w:tabs>
          <w:tab w:val="left" w:pos="360"/>
        </w:tabs>
        <w:spacing w:after="240"/>
        <w:jc w:val="both"/>
        <w:rPr>
          <w:sz w:val="22"/>
          <w:szCs w:val="22"/>
        </w:rPr>
      </w:pPr>
      <w:r w:rsidRPr="00055518">
        <w:rPr>
          <w:sz w:val="22"/>
          <w:szCs w:val="22"/>
        </w:rPr>
        <w:t xml:space="preserve">The Council meets on the first </w:t>
      </w:r>
      <w:r>
        <w:rPr>
          <w:sz w:val="22"/>
          <w:szCs w:val="22"/>
        </w:rPr>
        <w:t xml:space="preserve">Wednesday </w:t>
      </w:r>
      <w:r w:rsidRPr="00055518">
        <w:rPr>
          <w:sz w:val="22"/>
          <w:szCs w:val="22"/>
        </w:rPr>
        <w:t>of each month in the afterno</w:t>
      </w:r>
      <w:r>
        <w:rPr>
          <w:sz w:val="22"/>
          <w:szCs w:val="22"/>
        </w:rPr>
        <w:t>on</w:t>
      </w:r>
      <w:r w:rsidRPr="00055518">
        <w:rPr>
          <w:sz w:val="22"/>
          <w:szCs w:val="22"/>
        </w:rPr>
        <w:t xml:space="preserve"> at the Broome County Public Library, Court Street, Binghamton.  Will the day, time, or place adversely affect your attendance? </w:t>
      </w:r>
    </w:p>
    <w:p w14:paraId="53039DF1" w14:textId="77777777" w:rsidR="00052803" w:rsidRPr="00055518" w:rsidRDefault="00052803" w:rsidP="00052803">
      <w:pPr>
        <w:tabs>
          <w:tab w:val="left" w:pos="360"/>
        </w:tabs>
        <w:spacing w:after="240"/>
        <w:ind w:left="360"/>
        <w:jc w:val="both"/>
        <w:rPr>
          <w:sz w:val="22"/>
          <w:szCs w:val="22"/>
        </w:rPr>
      </w:pPr>
      <w:r w:rsidRPr="00055518">
        <w:rPr>
          <w:sz w:val="22"/>
          <w:szCs w:val="22"/>
        </w:rPr>
        <w:t xml:space="preserve"> __</w:t>
      </w:r>
      <w:r w:rsidRPr="00055518">
        <w:rPr>
          <w:sz w:val="22"/>
          <w:szCs w:val="22"/>
          <w:u w:val="single"/>
        </w:rPr>
        <w:t>___</w:t>
      </w:r>
      <w:r w:rsidRPr="00055518">
        <w:rPr>
          <w:sz w:val="22"/>
          <w:szCs w:val="22"/>
        </w:rPr>
        <w:t>Yes   ______No</w:t>
      </w:r>
    </w:p>
    <w:p w14:paraId="4CCF16DE" w14:textId="77777777" w:rsidR="00052803" w:rsidRPr="00055518" w:rsidRDefault="00052803" w:rsidP="00052803">
      <w:pPr>
        <w:tabs>
          <w:tab w:val="left" w:pos="360"/>
        </w:tabs>
        <w:spacing w:after="240"/>
        <w:jc w:val="both"/>
        <w:rPr>
          <w:sz w:val="22"/>
          <w:szCs w:val="22"/>
        </w:rPr>
      </w:pPr>
      <w:r w:rsidRPr="00055518">
        <w:rPr>
          <w:sz w:val="22"/>
          <w:szCs w:val="22"/>
        </w:rPr>
        <w:t>When necessary, much of the work of the EMC is completed at committee meetings.  As a member of the Council, you may be expected to become involved with committees, which generally meet at 4:00 pm, on a semi-monthly basis.  Would you be able to meet this time commitment?</w:t>
      </w:r>
    </w:p>
    <w:p w14:paraId="3FAD2734" w14:textId="77777777" w:rsidR="00052803" w:rsidRPr="00055518" w:rsidRDefault="00052803" w:rsidP="00052803">
      <w:pPr>
        <w:tabs>
          <w:tab w:val="left" w:pos="360"/>
        </w:tabs>
        <w:spacing w:after="240"/>
        <w:ind w:left="360"/>
        <w:jc w:val="both"/>
        <w:rPr>
          <w:sz w:val="22"/>
          <w:szCs w:val="22"/>
        </w:rPr>
      </w:pPr>
      <w:r w:rsidRPr="00055518">
        <w:rPr>
          <w:sz w:val="22"/>
          <w:szCs w:val="22"/>
        </w:rPr>
        <w:t xml:space="preserve"> _____Yes   ______No</w:t>
      </w:r>
    </w:p>
    <w:p w14:paraId="70C5C696" w14:textId="77777777" w:rsidR="00052803" w:rsidRPr="00263011" w:rsidRDefault="00052803" w:rsidP="00052803">
      <w:pPr>
        <w:spacing w:after="240"/>
        <w:rPr>
          <w:sz w:val="22"/>
          <w:szCs w:val="22"/>
          <w:u w:val="single"/>
        </w:rPr>
      </w:pPr>
      <w:r w:rsidRPr="00263011">
        <w:rPr>
          <w:sz w:val="22"/>
          <w:szCs w:val="22"/>
        </w:rPr>
        <w:t>What is your present occupation?</w:t>
      </w:r>
      <w:r w:rsidRPr="00263011">
        <w:rPr>
          <w:sz w:val="22"/>
          <w:szCs w:val="22"/>
          <w:u w:val="single"/>
        </w:rPr>
        <w:tab/>
      </w:r>
      <w:r w:rsidRPr="00263011">
        <w:rPr>
          <w:sz w:val="22"/>
          <w:szCs w:val="22"/>
          <w:u w:val="single"/>
        </w:rPr>
        <w:tab/>
      </w:r>
      <w:r w:rsidRPr="00263011">
        <w:rPr>
          <w:sz w:val="22"/>
          <w:szCs w:val="22"/>
          <w:u w:val="single"/>
        </w:rPr>
        <w:tab/>
      </w:r>
      <w:r w:rsidRPr="00263011">
        <w:rPr>
          <w:sz w:val="22"/>
          <w:szCs w:val="22"/>
          <w:u w:val="single"/>
        </w:rPr>
        <w:tab/>
      </w:r>
      <w:r w:rsidRPr="00263011">
        <w:rPr>
          <w:sz w:val="22"/>
          <w:szCs w:val="22"/>
          <w:u w:val="single"/>
        </w:rPr>
        <w:tab/>
      </w:r>
      <w:r w:rsidRPr="00263011">
        <w:rPr>
          <w:sz w:val="22"/>
          <w:szCs w:val="22"/>
          <w:u w:val="single"/>
        </w:rPr>
        <w:tab/>
      </w:r>
      <w:r w:rsidRPr="00263011">
        <w:rPr>
          <w:sz w:val="22"/>
          <w:szCs w:val="22"/>
          <w:u w:val="single"/>
        </w:rPr>
        <w:tab/>
      </w:r>
      <w:r w:rsidRPr="00263011">
        <w:rPr>
          <w:sz w:val="22"/>
          <w:szCs w:val="22"/>
          <w:u w:val="single"/>
        </w:rPr>
        <w:tab/>
      </w:r>
      <w:r w:rsidRPr="00263011">
        <w:rPr>
          <w:sz w:val="22"/>
          <w:szCs w:val="22"/>
          <w:u w:val="single"/>
        </w:rPr>
        <w:tab/>
      </w:r>
    </w:p>
    <w:p w14:paraId="6E605A61" w14:textId="77777777" w:rsidR="00052803" w:rsidRDefault="00052803" w:rsidP="00052803">
      <w:pPr>
        <w:rPr>
          <w:sz w:val="22"/>
          <w:szCs w:val="22"/>
        </w:rPr>
      </w:pPr>
    </w:p>
    <w:p w14:paraId="01783F0B" w14:textId="77777777" w:rsidR="00052803" w:rsidRPr="00263011" w:rsidRDefault="00052803" w:rsidP="00052803">
      <w:pPr>
        <w:rPr>
          <w:sz w:val="22"/>
          <w:szCs w:val="22"/>
        </w:rPr>
      </w:pPr>
      <w:r w:rsidRPr="00263011">
        <w:rPr>
          <w:sz w:val="22"/>
          <w:szCs w:val="22"/>
        </w:rPr>
        <w:t>Do you have previous training or experience that has given you relevant knowledge or skills that would benefit your work as a member of the council?</w:t>
      </w:r>
    </w:p>
    <w:p w14:paraId="7D172996" w14:textId="77777777" w:rsidR="00052803" w:rsidRPr="00263011" w:rsidRDefault="00052803" w:rsidP="00052803">
      <w:pPr>
        <w:rPr>
          <w:sz w:val="22"/>
          <w:szCs w:val="22"/>
        </w:rPr>
      </w:pPr>
    </w:p>
    <w:p w14:paraId="7CA36037" w14:textId="77777777" w:rsidR="00052803" w:rsidRDefault="00052803" w:rsidP="00052803">
      <w:pPr>
        <w:rPr>
          <w:sz w:val="22"/>
          <w:szCs w:val="22"/>
        </w:rPr>
      </w:pPr>
    </w:p>
    <w:p w14:paraId="22AF2BF9" w14:textId="77777777" w:rsidR="00052803" w:rsidRDefault="00052803" w:rsidP="00052803">
      <w:pPr>
        <w:rPr>
          <w:sz w:val="22"/>
          <w:szCs w:val="22"/>
        </w:rPr>
      </w:pPr>
    </w:p>
    <w:p w14:paraId="3536AB07" w14:textId="77777777" w:rsidR="00052803" w:rsidRPr="00263011" w:rsidRDefault="00052803" w:rsidP="00052803">
      <w:pPr>
        <w:rPr>
          <w:sz w:val="22"/>
          <w:szCs w:val="22"/>
        </w:rPr>
      </w:pPr>
    </w:p>
    <w:p w14:paraId="0D4BEE88" w14:textId="77777777" w:rsidR="00052803" w:rsidRPr="00263011" w:rsidRDefault="00052803" w:rsidP="00052803">
      <w:pPr>
        <w:rPr>
          <w:sz w:val="22"/>
          <w:szCs w:val="22"/>
        </w:rPr>
      </w:pPr>
    </w:p>
    <w:p w14:paraId="350A99B8" w14:textId="77777777" w:rsidR="00052803" w:rsidRPr="00263011" w:rsidRDefault="00052803" w:rsidP="00052803">
      <w:pPr>
        <w:rPr>
          <w:sz w:val="22"/>
          <w:szCs w:val="22"/>
        </w:rPr>
      </w:pPr>
    </w:p>
    <w:p w14:paraId="72B7F82A" w14:textId="77777777" w:rsidR="00052803" w:rsidRPr="00263011" w:rsidRDefault="00052803" w:rsidP="00052803">
      <w:pPr>
        <w:rPr>
          <w:sz w:val="22"/>
          <w:szCs w:val="22"/>
        </w:rPr>
      </w:pPr>
      <w:r w:rsidRPr="00263011">
        <w:rPr>
          <w:sz w:val="22"/>
          <w:szCs w:val="22"/>
        </w:rPr>
        <w:t>Have you been affiliated with any governmental projects, community programs or local boards that might give you some understanding of environmental impact evaluation and decision-making?</w:t>
      </w:r>
    </w:p>
    <w:p w14:paraId="16B858AC" w14:textId="77777777" w:rsidR="00052803" w:rsidRPr="00263011" w:rsidRDefault="00052803" w:rsidP="00052803">
      <w:pPr>
        <w:rPr>
          <w:sz w:val="22"/>
          <w:szCs w:val="22"/>
        </w:rPr>
      </w:pPr>
    </w:p>
    <w:p w14:paraId="392E8A3D" w14:textId="77777777" w:rsidR="00052803" w:rsidRDefault="00052803" w:rsidP="00052803">
      <w:pPr>
        <w:rPr>
          <w:sz w:val="22"/>
          <w:szCs w:val="22"/>
        </w:rPr>
      </w:pPr>
    </w:p>
    <w:p w14:paraId="497A1223" w14:textId="77777777" w:rsidR="00052803" w:rsidRDefault="00052803" w:rsidP="00052803">
      <w:pPr>
        <w:rPr>
          <w:sz w:val="22"/>
          <w:szCs w:val="22"/>
        </w:rPr>
      </w:pPr>
    </w:p>
    <w:p w14:paraId="6B16A998" w14:textId="77777777" w:rsidR="00052803" w:rsidRPr="00263011" w:rsidRDefault="00052803" w:rsidP="00052803">
      <w:pPr>
        <w:rPr>
          <w:sz w:val="22"/>
          <w:szCs w:val="22"/>
        </w:rPr>
      </w:pPr>
    </w:p>
    <w:p w14:paraId="5F752719" w14:textId="77777777" w:rsidR="00052803" w:rsidRPr="00263011" w:rsidRDefault="00052803" w:rsidP="00052803">
      <w:pPr>
        <w:rPr>
          <w:sz w:val="22"/>
          <w:szCs w:val="22"/>
        </w:rPr>
      </w:pPr>
    </w:p>
    <w:p w14:paraId="2C69E617" w14:textId="77777777" w:rsidR="00052803" w:rsidRPr="00263011" w:rsidRDefault="00052803" w:rsidP="00052803">
      <w:pPr>
        <w:rPr>
          <w:sz w:val="22"/>
          <w:szCs w:val="22"/>
        </w:rPr>
      </w:pPr>
    </w:p>
    <w:p w14:paraId="75ACCB6E" w14:textId="77777777" w:rsidR="00052803" w:rsidRPr="00263011" w:rsidRDefault="00052803" w:rsidP="00052803">
      <w:pPr>
        <w:rPr>
          <w:sz w:val="22"/>
          <w:szCs w:val="22"/>
        </w:rPr>
      </w:pPr>
      <w:r w:rsidRPr="00263011">
        <w:rPr>
          <w:sz w:val="22"/>
          <w:szCs w:val="22"/>
        </w:rPr>
        <w:t>To what other community, professional, or other organizations do you belong?</w:t>
      </w:r>
    </w:p>
    <w:p w14:paraId="01053B51" w14:textId="77777777" w:rsidR="00052803" w:rsidRPr="00263011" w:rsidRDefault="00052803" w:rsidP="00052803">
      <w:pPr>
        <w:rPr>
          <w:sz w:val="22"/>
          <w:szCs w:val="22"/>
        </w:rPr>
      </w:pPr>
    </w:p>
    <w:p w14:paraId="40C14BBF" w14:textId="77777777" w:rsidR="00052803" w:rsidRPr="00263011" w:rsidRDefault="00052803" w:rsidP="00052803">
      <w:pPr>
        <w:rPr>
          <w:sz w:val="22"/>
          <w:szCs w:val="22"/>
        </w:rPr>
      </w:pPr>
    </w:p>
    <w:p w14:paraId="5283B681" w14:textId="77777777" w:rsidR="00052803" w:rsidRDefault="00052803" w:rsidP="00052803">
      <w:pPr>
        <w:rPr>
          <w:sz w:val="22"/>
          <w:szCs w:val="22"/>
        </w:rPr>
      </w:pPr>
    </w:p>
    <w:p w14:paraId="21FD492F" w14:textId="77777777" w:rsidR="004F645F" w:rsidRDefault="004F645F" w:rsidP="004F645F">
      <w:pPr>
        <w:jc w:val="center"/>
        <w:rPr>
          <w:b/>
          <w:smallCaps/>
          <w:spacing w:val="20"/>
        </w:rPr>
      </w:pPr>
    </w:p>
    <w:sectPr w:rsidR="004F645F" w:rsidSect="008A4B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1DF0A" w14:textId="77777777" w:rsidR="004F645F" w:rsidRDefault="004F645F" w:rsidP="004F637E">
      <w:r>
        <w:separator/>
      </w:r>
    </w:p>
  </w:endnote>
  <w:endnote w:type="continuationSeparator" w:id="0">
    <w:p w14:paraId="348244C9" w14:textId="77777777" w:rsidR="004F645F" w:rsidRDefault="004F645F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A8530" w14:textId="77777777" w:rsidR="004C3D6B" w:rsidRDefault="004C3D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A4C16" w14:textId="77777777" w:rsidR="004C3D6B" w:rsidRDefault="004C3D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B6FD3" w14:textId="77777777" w:rsidR="00917892" w:rsidRDefault="00917892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917892" w14:paraId="65AB3558" w14:textId="77777777" w:rsidTr="00917892">
      <w:tc>
        <w:tcPr>
          <w:tcW w:w="10260" w:type="dxa"/>
        </w:tcPr>
        <w:p w14:paraId="646DDC59" w14:textId="77777777" w:rsidR="00917892" w:rsidRPr="00120D00" w:rsidRDefault="00917892" w:rsidP="008713C6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>Broome County Office Building ∙ 60 Hawley Street ∙ P.O. Box 1766 ∙ Binghamton, New York 13902</w:t>
          </w:r>
        </w:p>
      </w:tc>
    </w:tr>
    <w:tr w:rsidR="00917892" w14:paraId="1A3922B0" w14:textId="77777777" w:rsidTr="00917892">
      <w:tc>
        <w:tcPr>
          <w:tcW w:w="10260" w:type="dxa"/>
        </w:tcPr>
        <w:p w14:paraId="742A6A33" w14:textId="77777777" w:rsidR="007352BE" w:rsidRPr="00120D00" w:rsidRDefault="00120D00" w:rsidP="00234A6A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 xml:space="preserve">Phone: </w:t>
          </w:r>
          <w:r w:rsidR="00917892" w:rsidRPr="00120D00">
            <w:rPr>
              <w:rFonts w:asciiTheme="majorHAnsi" w:hAnsiTheme="majorHAnsi"/>
            </w:rPr>
            <w:t xml:space="preserve">(607) </w:t>
          </w:r>
          <w:r w:rsidR="00234A6A">
            <w:rPr>
              <w:rFonts w:asciiTheme="majorHAnsi" w:hAnsiTheme="majorHAnsi"/>
            </w:rPr>
            <w:t>778</w:t>
          </w:r>
          <w:r w:rsidR="00917892" w:rsidRPr="00120D00">
            <w:rPr>
              <w:rFonts w:asciiTheme="majorHAnsi" w:hAnsiTheme="majorHAnsi"/>
            </w:rPr>
            <w:t>-</w:t>
          </w:r>
          <w:r w:rsidR="00234A6A">
            <w:rPr>
              <w:rFonts w:asciiTheme="majorHAnsi" w:hAnsiTheme="majorHAnsi"/>
            </w:rPr>
            <w:t xml:space="preserve">2114 ∙ Fax (607) 778 </w:t>
          </w:r>
          <w:r w:rsidR="00917892" w:rsidRPr="00120D00">
            <w:rPr>
              <w:rFonts w:asciiTheme="majorHAnsi" w:hAnsiTheme="majorHAnsi"/>
            </w:rPr>
            <w:t>-</w:t>
          </w:r>
          <w:r w:rsidR="00234A6A">
            <w:rPr>
              <w:rFonts w:asciiTheme="majorHAnsi" w:hAnsiTheme="majorHAnsi"/>
            </w:rPr>
            <w:t>2175</w:t>
          </w:r>
          <w:r w:rsidR="00917892" w:rsidRPr="00120D00">
            <w:rPr>
              <w:rFonts w:asciiTheme="majorHAnsi" w:hAnsiTheme="majorHAnsi"/>
            </w:rPr>
            <w:t xml:space="preserve"> ∙ www.gobroomecounty.com</w:t>
          </w:r>
        </w:p>
      </w:tc>
    </w:tr>
  </w:tbl>
  <w:p w14:paraId="1CF46CAB" w14:textId="77777777" w:rsidR="00917892" w:rsidRDefault="00917892">
    <w:pPr>
      <w:pStyle w:val="Footer"/>
    </w:pPr>
  </w:p>
  <w:p w14:paraId="67F98E79" w14:textId="77777777" w:rsidR="00917892" w:rsidRDefault="00917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D4D25" w14:textId="77777777" w:rsidR="004F645F" w:rsidRDefault="004F645F" w:rsidP="004F637E">
      <w:r>
        <w:separator/>
      </w:r>
    </w:p>
  </w:footnote>
  <w:footnote w:type="continuationSeparator" w:id="0">
    <w:p w14:paraId="7165A195" w14:textId="77777777" w:rsidR="004F645F" w:rsidRDefault="004F645F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D0B09" w14:textId="77777777" w:rsidR="004C3D6B" w:rsidRDefault="004C3D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6600125"/>
      <w:temporary/>
      <w:showingPlcHdr/>
      <w15:appearance w15:val="hidden"/>
    </w:sdtPr>
    <w:sdtEndPr/>
    <w:sdtContent>
      <w:p w14:paraId="7DBBFE17" w14:textId="77777777" w:rsidR="004F637E" w:rsidRDefault="004F637E">
        <w:pPr>
          <w:pStyle w:val="Header"/>
        </w:pPr>
        <w:r>
          <w:t>[Type here]</w:t>
        </w:r>
      </w:p>
    </w:sdtContent>
  </w:sdt>
  <w:p w14:paraId="300FAF45" w14:textId="77777777" w:rsidR="004F637E" w:rsidRDefault="004F63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69D94" w14:textId="77777777" w:rsidR="004F637E" w:rsidRDefault="00743DD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BDEDEB3" wp14:editId="20123AD1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5D81F24" w14:textId="77777777" w:rsidR="00856CA0" w:rsidRPr="008A4B09" w:rsidRDefault="00856CA0" w:rsidP="00856CA0">
    <w:pPr>
      <w:rPr>
        <w:rFonts w:ascii="Cambria" w:hAnsi="Cambria"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</w:t>
    </w:r>
    <w:r w:rsidR="008A4B09">
      <w:rPr>
        <w:rFonts w:ascii="Bookman Old Style" w:hAnsi="Bookman Old Style"/>
        <w:sz w:val="26"/>
        <w:szCs w:val="26"/>
      </w:rPr>
      <w:t xml:space="preserve"> </w:t>
    </w:r>
    <w:r w:rsidR="00EF25E6">
      <w:rPr>
        <w:rFonts w:ascii="Cambria" w:hAnsi="Cambria"/>
        <w:sz w:val="28"/>
        <w:szCs w:val="28"/>
      </w:rPr>
      <w:t>Environmental Management Council</w:t>
    </w:r>
  </w:p>
  <w:p w14:paraId="3F2F82E4" w14:textId="61D25953" w:rsidR="008A4B09" w:rsidRPr="008A4B09" w:rsidRDefault="00856CA0" w:rsidP="00856CA0">
    <w:pPr>
      <w:rPr>
        <w:rFonts w:asciiTheme="majorHAnsi" w:hAnsiTheme="majorHAnsi"/>
      </w:rPr>
    </w:pPr>
    <w:r>
      <w:rPr>
        <w:rFonts w:ascii="Bookman Old Style" w:hAnsi="Bookman Old Style"/>
        <w:sz w:val="26"/>
        <w:szCs w:val="26"/>
      </w:rPr>
      <w:t xml:space="preserve">     </w:t>
    </w:r>
    <w:r w:rsidRPr="008A4B09">
      <w:rPr>
        <w:rFonts w:asciiTheme="majorHAnsi" w:hAnsiTheme="majorHAnsi"/>
      </w:rPr>
      <w:t>Jas</w:t>
    </w:r>
    <w:r w:rsidR="00D57484" w:rsidRPr="008A4B09">
      <w:rPr>
        <w:rFonts w:asciiTheme="majorHAnsi" w:hAnsiTheme="majorHAnsi"/>
      </w:rPr>
      <w:t xml:space="preserve">on T. </w:t>
    </w:r>
    <w:r w:rsidR="00D57484" w:rsidRPr="008A4B09">
      <w:rPr>
        <w:rFonts w:asciiTheme="majorHAnsi" w:hAnsiTheme="majorHAnsi"/>
      </w:rPr>
      <w:t>Garn</w:t>
    </w:r>
    <w:r w:rsidR="008A4B09" w:rsidRPr="008A4B09">
      <w:rPr>
        <w:rFonts w:asciiTheme="majorHAnsi" w:hAnsiTheme="majorHAnsi"/>
      </w:rPr>
      <w:t>a</w:t>
    </w:r>
    <w:r w:rsidR="00D57484" w:rsidRPr="008A4B09">
      <w:rPr>
        <w:rFonts w:asciiTheme="majorHAnsi" w:hAnsiTheme="majorHAnsi"/>
      </w:rPr>
      <w:t xml:space="preserve">r, County Executive  ∙ </w:t>
    </w:r>
    <w:r w:rsidRPr="008A4B09">
      <w:rPr>
        <w:rFonts w:asciiTheme="majorHAnsi" w:hAnsiTheme="majorHAnsi"/>
      </w:rPr>
      <w:t xml:space="preserve"> </w:t>
    </w:r>
    <w:r w:rsidR="004C3D6B">
      <w:rPr>
        <w:rFonts w:asciiTheme="majorHAnsi" w:hAnsiTheme="majorHAnsi"/>
      </w:rPr>
      <w:t xml:space="preserve">Diane </w:t>
    </w:r>
    <w:r w:rsidR="004C3D6B">
      <w:rPr>
        <w:rFonts w:asciiTheme="majorHAnsi" w:hAnsiTheme="majorHAnsi"/>
      </w:rPr>
      <w:t>Stefani</w:t>
    </w:r>
    <w:r w:rsidR="00EF25E6">
      <w:rPr>
        <w:rFonts w:asciiTheme="majorHAnsi" w:hAnsiTheme="majorHAnsi"/>
      </w:rPr>
      <w:t xml:space="preserve">, </w:t>
    </w:r>
    <w:r w:rsidR="00E157FC">
      <w:rPr>
        <w:rFonts w:asciiTheme="majorHAnsi" w:hAnsiTheme="majorHAnsi"/>
      </w:rPr>
      <w:t>Chair</w:t>
    </w:r>
    <w:r w:rsidRPr="008A4B09">
      <w:rPr>
        <w:rFonts w:asciiTheme="majorHAnsi" w:hAnsiTheme="majorHAnsi"/>
      </w:rPr>
      <w:t xml:space="preserve">  </w:t>
    </w:r>
  </w:p>
  <w:p w14:paraId="1CBD445D" w14:textId="77777777" w:rsidR="004F637E" w:rsidRDefault="004F6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3B3EE5"/>
    <w:multiLevelType w:val="hybridMultilevel"/>
    <w:tmpl w:val="19088B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45F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799"/>
    <w:rsid w:val="00024739"/>
    <w:rsid w:val="0002514F"/>
    <w:rsid w:val="000267B7"/>
    <w:rsid w:val="00026849"/>
    <w:rsid w:val="000268F7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803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29B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4A6A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E0B"/>
    <w:rsid w:val="00246F66"/>
    <w:rsid w:val="00250492"/>
    <w:rsid w:val="00250895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F05"/>
    <w:rsid w:val="00417FE5"/>
    <w:rsid w:val="0042014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99D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3D6B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7FB"/>
    <w:rsid w:val="004F40BC"/>
    <w:rsid w:val="004F40D3"/>
    <w:rsid w:val="004F4CA5"/>
    <w:rsid w:val="004F4EB4"/>
    <w:rsid w:val="004F637E"/>
    <w:rsid w:val="004F645F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3BA"/>
    <w:rsid w:val="00673467"/>
    <w:rsid w:val="00674533"/>
    <w:rsid w:val="006749FB"/>
    <w:rsid w:val="0067509F"/>
    <w:rsid w:val="006751C6"/>
    <w:rsid w:val="00675FC1"/>
    <w:rsid w:val="00676B83"/>
    <w:rsid w:val="00676C7A"/>
    <w:rsid w:val="00677098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58C"/>
    <w:rsid w:val="006C3F9E"/>
    <w:rsid w:val="006C450C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C93"/>
    <w:rsid w:val="00A3024A"/>
    <w:rsid w:val="00A3123E"/>
    <w:rsid w:val="00A3206C"/>
    <w:rsid w:val="00A320BA"/>
    <w:rsid w:val="00A32225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232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BD2"/>
    <w:rsid w:val="00AB0E12"/>
    <w:rsid w:val="00AB17CF"/>
    <w:rsid w:val="00AB2455"/>
    <w:rsid w:val="00AB2469"/>
    <w:rsid w:val="00AB2618"/>
    <w:rsid w:val="00AB2F39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FB4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7FC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5E6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EBCBC46"/>
  <w15:chartTrackingRefBased/>
  <w15:docId w15:val="{203E5A39-32F3-4FA3-81D2-B6AA34B72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2803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052803"/>
    <w:pPr>
      <w:keepNext/>
      <w:jc w:val="center"/>
      <w:outlineLvl w:val="0"/>
    </w:pPr>
    <w:rPr>
      <w:b/>
      <w:smallCaps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  <w:rPr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52803"/>
    <w:rPr>
      <w:b/>
      <w:smallCaps/>
      <w:spacing w:val="2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PLANNING\Letterhead\EMC%20Letterhead%20-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EMC Letterhead - 2017</Template>
  <TotalTime>1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Broome County Government</dc:creator>
  <cp:keywords/>
  <dc:description/>
  <cp:lastModifiedBy>Lucas, Beth A.</cp:lastModifiedBy>
  <cp:revision>2</cp:revision>
  <cp:lastPrinted>2017-01-03T18:56:00Z</cp:lastPrinted>
  <dcterms:created xsi:type="dcterms:W3CDTF">2021-04-30T14:17:00Z</dcterms:created>
  <dcterms:modified xsi:type="dcterms:W3CDTF">2021-04-30T14:17:00Z</dcterms:modified>
</cp:coreProperties>
</file>